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69DCF611" w:rsidR="00036450" w:rsidRPr="00726EC2" w:rsidRDefault="00EA0318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4D6FF9D" wp14:editId="74A10670">
                  <wp:extent cx="1803912" cy="950976"/>
                  <wp:effectExtent l="0" t="0" r="6350" b="190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785" t="12956" r="11634" b="13138"/>
                          <a:stretch/>
                        </pic:blipFill>
                        <pic:spPr bwMode="auto">
                          <a:xfrm>
                            <a:off x="0" y="0"/>
                            <a:ext cx="1885967" cy="994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E2033" w14:textId="77777777" w:rsidR="00EA0318" w:rsidRDefault="00EA0318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E68487" wp14:editId="1D772DF9">
                  <wp:extent cx="1744345" cy="1162050"/>
                  <wp:effectExtent l="0" t="0" r="825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09EF" w14:textId="002B77C3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37975F7C" w14:textId="21EDF0C0" w:rsidR="0072382B" w:rsidRPr="00726EC2" w:rsidRDefault="00EA0318" w:rsidP="00C35282">
            <w:pPr>
              <w:jc w:val="both"/>
              <w:rPr>
                <w:color w:val="FF0000"/>
              </w:rPr>
            </w:pPr>
            <w:r w:rsidRPr="00EA0318">
              <w:rPr>
                <w:sz w:val="16"/>
                <w:szCs w:val="16"/>
              </w:rPr>
              <w:t xml:space="preserve">Adicionalmente, será deleitado con nuestra experiencia </w:t>
            </w:r>
            <w:proofErr w:type="spellStart"/>
            <w:r w:rsidRPr="00EA0318">
              <w:rPr>
                <w:sz w:val="16"/>
                <w:szCs w:val="16"/>
              </w:rPr>
              <w:t>Unlimited-Luxury</w:t>
            </w:r>
            <w:proofErr w:type="spellEnd"/>
            <w:r w:rsidRPr="00EA0318">
              <w:rPr>
                <w:sz w:val="16"/>
                <w:szCs w:val="16"/>
              </w:rPr>
              <w:t xml:space="preserve">® - donde todo está incluido: Acceso ilimitado a una variedad de restaurantes gourmet a la carta, sin reservaciones requeridas • Bebidas </w:t>
            </w:r>
            <w:proofErr w:type="spellStart"/>
            <w:r w:rsidRPr="00EA0318">
              <w:rPr>
                <w:sz w:val="16"/>
                <w:szCs w:val="16"/>
              </w:rPr>
              <w:t>premuim</w:t>
            </w:r>
            <w:proofErr w:type="spellEnd"/>
            <w:r w:rsidRPr="00EA0318">
              <w:rPr>
                <w:sz w:val="16"/>
                <w:szCs w:val="16"/>
              </w:rPr>
              <w:t xml:space="preserve"> nacionales e internacionales ilimitadas • Jugos y refrescos ilimitados • Servicio de habitaciones las 24 horas • Servicio de </w:t>
            </w:r>
            <w:proofErr w:type="spellStart"/>
            <w:r w:rsidRPr="00EA0318">
              <w:rPr>
                <w:sz w:val="16"/>
                <w:szCs w:val="16"/>
              </w:rPr>
              <w:t>concierge</w:t>
            </w:r>
            <w:proofErr w:type="spellEnd"/>
            <w:r w:rsidRPr="00EA0318">
              <w:rPr>
                <w:sz w:val="16"/>
                <w:szCs w:val="16"/>
              </w:rPr>
              <w:t xml:space="preserve"> • Servicio de mesero en albercas y playa • </w:t>
            </w:r>
            <w:proofErr w:type="spellStart"/>
            <w:r w:rsidRPr="00EA0318">
              <w:rPr>
                <w:sz w:val="16"/>
                <w:szCs w:val="16"/>
              </w:rPr>
              <w:t>Mini-bar</w:t>
            </w:r>
            <w:proofErr w:type="spellEnd"/>
            <w:r w:rsidRPr="00EA0318">
              <w:rPr>
                <w:sz w:val="16"/>
                <w:szCs w:val="16"/>
              </w:rPr>
              <w:t xml:space="preserve"> con jugos, gaseosas, aguas y cervezas abastecido diariamente • Limpieza de habitaciones diariamente • Un sinfín de actividades durante el día y entretenimiento por la noche • Fiestas temáticas, bares frente al mar y centros de entretenimiento • Sin necesidad de usar brazaletes • Todos los impuestos y propinas incluidas • Disfrute de </w:t>
            </w:r>
            <w:proofErr w:type="spellStart"/>
            <w:r w:rsidRPr="00EA0318">
              <w:rPr>
                <w:sz w:val="16"/>
                <w:szCs w:val="16"/>
              </w:rPr>
              <w:t>Wi</w:t>
            </w:r>
            <w:proofErr w:type="spellEnd"/>
            <w:r w:rsidRPr="00EA0318">
              <w:rPr>
                <w:sz w:val="16"/>
                <w:szCs w:val="16"/>
              </w:rPr>
              <w:t xml:space="preserve">-Fi, llamadas gratuitas a los Estados Unidos, Canadá y líneas fijas locales y mucho más con la app </w:t>
            </w:r>
            <w:proofErr w:type="spellStart"/>
            <w:r w:rsidRPr="00EA0318">
              <w:rPr>
                <w:sz w:val="16"/>
                <w:szCs w:val="16"/>
              </w:rPr>
              <w:t>Unlimited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EA0318">
              <w:rPr>
                <w:sz w:val="16"/>
                <w:szCs w:val="16"/>
              </w:rPr>
              <w:t>Connectivity</w:t>
            </w:r>
            <w:proofErr w:type="spellEnd"/>
            <w:r w:rsidRPr="00EA0318">
              <w:rPr>
                <w:sz w:val="16"/>
                <w:szCs w:val="16"/>
              </w:rPr>
              <w:t>.</w:t>
            </w:r>
          </w:p>
          <w:p w14:paraId="149B36B4" w14:textId="265CE0C3" w:rsidR="0072382B" w:rsidRPr="00726EC2" w:rsidRDefault="0072382B" w:rsidP="0072382B">
            <w:pPr>
              <w:rPr>
                <w:color w:val="FF0000"/>
              </w:rPr>
            </w:pPr>
          </w:p>
          <w:p w14:paraId="6A7EFC75" w14:textId="08F023E3" w:rsidR="0072382B" w:rsidRPr="00726EC2" w:rsidRDefault="00EA0318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F9D61F9" wp14:editId="53C49B98">
                  <wp:extent cx="1744345" cy="1125220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31FC6013" w:rsidR="0072382B" w:rsidRDefault="0072382B" w:rsidP="0072382B">
            <w:pPr>
              <w:rPr>
                <w:color w:val="FF0000"/>
              </w:rPr>
            </w:pPr>
          </w:p>
          <w:p w14:paraId="39FE99C9" w14:textId="77777777" w:rsidR="00C35282" w:rsidRPr="00726EC2" w:rsidRDefault="00C35282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3F6729D8" w14:textId="77777777" w:rsidR="00EA0318" w:rsidRDefault="00EA0318" w:rsidP="0072382B">
            <w:pPr>
              <w:rPr>
                <w:noProof/>
              </w:rPr>
            </w:pPr>
          </w:p>
          <w:p w14:paraId="36964E57" w14:textId="77777777" w:rsidR="00EA0318" w:rsidRDefault="00EA0318" w:rsidP="0072382B">
            <w:pPr>
              <w:rPr>
                <w:noProof/>
              </w:rPr>
            </w:pPr>
          </w:p>
          <w:p w14:paraId="51211877" w14:textId="77777777" w:rsidR="00EA0318" w:rsidRDefault="00EA0318" w:rsidP="0072382B">
            <w:pPr>
              <w:rPr>
                <w:noProof/>
              </w:rPr>
            </w:pPr>
          </w:p>
          <w:p w14:paraId="0CC63082" w14:textId="77777777" w:rsidR="00EA0318" w:rsidRDefault="00EA0318" w:rsidP="0072382B">
            <w:pPr>
              <w:rPr>
                <w:noProof/>
              </w:rPr>
            </w:pPr>
          </w:p>
          <w:p w14:paraId="6A9BD506" w14:textId="7DB46651" w:rsidR="0072382B" w:rsidRPr="00726EC2" w:rsidRDefault="00EA0318" w:rsidP="0072382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69F8AA23" wp14:editId="355BB05A">
                  <wp:extent cx="1804670" cy="951230"/>
                  <wp:effectExtent l="0" t="0" r="5080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7BE222B5" w14:textId="3F4739A7" w:rsidR="006149C9" w:rsidRPr="00EA0318" w:rsidRDefault="00EA0318" w:rsidP="00C35282">
            <w:pPr>
              <w:jc w:val="both"/>
              <w:rPr>
                <w:sz w:val="16"/>
                <w:szCs w:val="16"/>
              </w:rPr>
            </w:pPr>
            <w:proofErr w:type="spellStart"/>
            <w:r w:rsidRPr="00EA0318">
              <w:rPr>
                <w:sz w:val="16"/>
                <w:szCs w:val="16"/>
              </w:rPr>
              <w:t>Secrets</w:t>
            </w:r>
            <w:proofErr w:type="spellEnd"/>
            <w:r w:rsidRPr="00EA0318">
              <w:rPr>
                <w:sz w:val="16"/>
                <w:szCs w:val="16"/>
              </w:rPr>
              <w:t xml:space="preserve"> Huatulco Resort &amp; Spa ofrece a sus huéspedes 6 restaurantes gourmet con servicio à la carta, además de un restaurante tipo buffet, una parrilla y un café. 24 horas de opciones de alimentos que </w:t>
            </w:r>
            <w:proofErr w:type="spellStart"/>
            <w:r w:rsidRPr="00EA0318">
              <w:rPr>
                <w:sz w:val="16"/>
                <w:szCs w:val="16"/>
              </w:rPr>
              <w:t>permitena</w:t>
            </w:r>
            <w:proofErr w:type="spellEnd"/>
            <w:r w:rsidRPr="00EA0318">
              <w:rPr>
                <w:sz w:val="16"/>
                <w:szCs w:val="16"/>
              </w:rPr>
              <w:t xml:space="preserve"> los huéspedes de disfrutar ciertos bocadillos de noche en el restaurante Coco Café o si lo prefieren llamar a servicio a cuartos. Disponible durante el día y la noche. </w:t>
            </w:r>
          </w:p>
          <w:p w14:paraId="729DD87A" w14:textId="77777777" w:rsidR="00EA0318" w:rsidRP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Barefoot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Grill – Snack Bar </w:t>
            </w:r>
          </w:p>
          <w:p w14:paraId="496C3CCD" w14:textId="77777777" w:rsidR="00EA0318" w:rsidRP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Bordeaux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– Cocina Francesa </w:t>
            </w: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Castaways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– Cortes finos a la parrilla </w:t>
            </w:r>
          </w:p>
          <w:p w14:paraId="45920135" w14:textId="77777777" w:rsidR="00EA0318" w:rsidRP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Cin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Cin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– Cocina Italiana </w:t>
            </w:r>
          </w:p>
          <w:p w14:paraId="2FC9E1C8" w14:textId="77777777" w:rsidR="00EA0318" w:rsidRP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A0318">
              <w:rPr>
                <w:color w:val="000000" w:themeColor="text1"/>
                <w:sz w:val="16"/>
                <w:szCs w:val="16"/>
              </w:rPr>
              <w:t xml:space="preserve">Coco </w:t>
            </w: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Cafe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– Café de selección y Botanas ligeras </w:t>
            </w:r>
          </w:p>
          <w:p w14:paraId="43287BF1" w14:textId="77777777" w:rsidR="00EA0318" w:rsidRP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Market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Cafe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– Buffet Internacional Oceana – Mariscos Gourmet </w:t>
            </w:r>
          </w:p>
          <w:p w14:paraId="2BB4ACCB" w14:textId="03279576" w:rsidR="00EA0318" w:rsidRP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EA0318">
              <w:rPr>
                <w:color w:val="000000" w:themeColor="text1"/>
                <w:sz w:val="16"/>
                <w:szCs w:val="16"/>
              </w:rPr>
              <w:t>Spice</w:t>
            </w:r>
            <w:proofErr w:type="spellEnd"/>
            <w:r w:rsidRPr="00EA0318">
              <w:rPr>
                <w:color w:val="000000" w:themeColor="text1"/>
                <w:sz w:val="16"/>
                <w:szCs w:val="16"/>
              </w:rPr>
              <w:t xml:space="preserve"> – Manjares pan-asiáticos Tamarindo – Cocina mexicana</w:t>
            </w:r>
          </w:p>
          <w:p w14:paraId="209D793B" w14:textId="72C1A44E" w:rsidR="00EA0318" w:rsidRDefault="00EA0318" w:rsidP="00C3528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A0318">
              <w:rPr>
                <w:color w:val="000000" w:themeColor="text1"/>
                <w:sz w:val="16"/>
                <w:szCs w:val="16"/>
              </w:rPr>
              <w:t xml:space="preserve">Una cena íntima en la playa a la luz de las velas dará un toque extra de </w:t>
            </w:r>
            <w:proofErr w:type="gramStart"/>
            <w:r w:rsidRPr="00EA0318">
              <w:rPr>
                <w:color w:val="000000" w:themeColor="text1"/>
                <w:sz w:val="16"/>
                <w:szCs w:val="16"/>
              </w:rPr>
              <w:t>romanticismo.*</w:t>
            </w:r>
            <w:proofErr w:type="gramEnd"/>
            <w:r w:rsidRPr="00EA0318">
              <w:rPr>
                <w:color w:val="000000" w:themeColor="text1"/>
                <w:sz w:val="16"/>
                <w:szCs w:val="16"/>
              </w:rPr>
              <w:t xml:space="preserve"> Disfrute de una cena privada en el interior de la cava de vinos de Bordeaux.*</w:t>
            </w:r>
          </w:p>
          <w:p w14:paraId="09C949F0" w14:textId="77777777" w:rsidR="00702B82" w:rsidRPr="00EA0318" w:rsidRDefault="00702B82" w:rsidP="00672DFB">
            <w:pPr>
              <w:rPr>
                <w:color w:val="000000" w:themeColor="text1"/>
                <w:sz w:val="16"/>
                <w:szCs w:val="16"/>
              </w:rPr>
            </w:pPr>
          </w:p>
          <w:p w14:paraId="24404D2D" w14:textId="28F5D4C7" w:rsidR="006149C9" w:rsidRPr="00726EC2" w:rsidRDefault="00EA0318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9F09049" wp14:editId="1CDC30FD">
                  <wp:extent cx="1744345" cy="1162050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16D964E6" w14:textId="77777777" w:rsidR="00EA0318" w:rsidRDefault="00EA0318" w:rsidP="00C35282">
            <w:pPr>
              <w:jc w:val="both"/>
              <w:rPr>
                <w:sz w:val="16"/>
                <w:szCs w:val="16"/>
              </w:rPr>
            </w:pPr>
            <w:r w:rsidRPr="00EA0318">
              <w:rPr>
                <w:sz w:val="16"/>
                <w:szCs w:val="16"/>
              </w:rPr>
              <w:t xml:space="preserve">Bebidas nacionales e internacionales de prestigiadas marcas son servidas en los 6 bares del hotel: </w:t>
            </w:r>
          </w:p>
          <w:p w14:paraId="0A7A4086" w14:textId="77777777" w:rsidR="00EA0318" w:rsidRDefault="00EA0318" w:rsidP="00C35282">
            <w:pPr>
              <w:jc w:val="both"/>
              <w:rPr>
                <w:sz w:val="16"/>
                <w:szCs w:val="16"/>
              </w:rPr>
            </w:pPr>
            <w:r w:rsidRPr="00EA0318">
              <w:rPr>
                <w:sz w:val="16"/>
                <w:szCs w:val="16"/>
              </w:rPr>
              <w:t xml:space="preserve">Barracuda – Bar de alberca </w:t>
            </w:r>
          </w:p>
          <w:p w14:paraId="120C93FF" w14:textId="77777777" w:rsidR="00EA0318" w:rsidRDefault="00EA0318" w:rsidP="00C35282">
            <w:pPr>
              <w:jc w:val="both"/>
              <w:rPr>
                <w:sz w:val="16"/>
                <w:szCs w:val="16"/>
              </w:rPr>
            </w:pPr>
            <w:proofErr w:type="spellStart"/>
            <w:r w:rsidRPr="00EA0318">
              <w:rPr>
                <w:sz w:val="16"/>
                <w:szCs w:val="16"/>
              </w:rPr>
              <w:t>Desires</w:t>
            </w:r>
            <w:proofErr w:type="spellEnd"/>
            <w:r w:rsidRPr="00EA0318">
              <w:rPr>
                <w:sz w:val="16"/>
                <w:szCs w:val="16"/>
              </w:rPr>
              <w:t xml:space="preserve"> – Bar Lounge </w:t>
            </w:r>
          </w:p>
          <w:p w14:paraId="2C2E5D28" w14:textId="77777777" w:rsidR="00EA0318" w:rsidRDefault="00EA0318" w:rsidP="00C35282">
            <w:pPr>
              <w:jc w:val="both"/>
              <w:rPr>
                <w:sz w:val="16"/>
                <w:szCs w:val="16"/>
              </w:rPr>
            </w:pPr>
            <w:proofErr w:type="spellStart"/>
            <w:r w:rsidRPr="00EA0318">
              <w:rPr>
                <w:sz w:val="16"/>
                <w:szCs w:val="16"/>
              </w:rPr>
              <w:t>Marlin</w:t>
            </w:r>
            <w:proofErr w:type="spellEnd"/>
            <w:r w:rsidRPr="00EA0318">
              <w:rPr>
                <w:sz w:val="16"/>
                <w:szCs w:val="16"/>
              </w:rPr>
              <w:t xml:space="preserve"> – Bar en la alberca </w:t>
            </w:r>
            <w:proofErr w:type="spellStart"/>
            <w:r w:rsidRPr="00EA0318">
              <w:rPr>
                <w:sz w:val="16"/>
                <w:szCs w:val="16"/>
              </w:rPr>
              <w:t>Rendevous</w:t>
            </w:r>
            <w:proofErr w:type="spellEnd"/>
            <w:r w:rsidRPr="00EA0318">
              <w:rPr>
                <w:sz w:val="16"/>
                <w:szCs w:val="16"/>
              </w:rPr>
              <w:t xml:space="preserve"> Bar – Bar del Lobby </w:t>
            </w:r>
          </w:p>
          <w:p w14:paraId="0AAC0FD8" w14:textId="77777777" w:rsidR="00EA0318" w:rsidRDefault="00EA0318" w:rsidP="00C35282">
            <w:pPr>
              <w:jc w:val="both"/>
              <w:rPr>
                <w:sz w:val="16"/>
                <w:szCs w:val="16"/>
              </w:rPr>
            </w:pPr>
            <w:r w:rsidRPr="00EA0318">
              <w:rPr>
                <w:sz w:val="16"/>
                <w:szCs w:val="16"/>
              </w:rPr>
              <w:t xml:space="preserve">Sky Bar – Bar Lounge </w:t>
            </w:r>
          </w:p>
          <w:p w14:paraId="00A8EBC8" w14:textId="77777777" w:rsidR="00C35282" w:rsidRDefault="00EA0318" w:rsidP="00C35282">
            <w:pPr>
              <w:jc w:val="both"/>
              <w:rPr>
                <w:sz w:val="16"/>
                <w:szCs w:val="16"/>
              </w:rPr>
            </w:pPr>
            <w:proofErr w:type="spellStart"/>
            <w:r w:rsidRPr="00EA0318">
              <w:rPr>
                <w:sz w:val="16"/>
                <w:szCs w:val="16"/>
              </w:rPr>
              <w:t>Showtime</w:t>
            </w:r>
            <w:proofErr w:type="spellEnd"/>
            <w:r w:rsidRPr="00EA0318">
              <w:rPr>
                <w:sz w:val="16"/>
                <w:szCs w:val="16"/>
              </w:rPr>
              <w:t xml:space="preserve"> bar – bar del teatro </w:t>
            </w:r>
          </w:p>
          <w:p w14:paraId="5CDFD21B" w14:textId="775E8889" w:rsidR="004D3011" w:rsidRPr="00726EC2" w:rsidRDefault="00EA0318" w:rsidP="00C35282">
            <w:pPr>
              <w:jc w:val="both"/>
              <w:rPr>
                <w:color w:val="FF0000"/>
              </w:rPr>
            </w:pPr>
            <w:proofErr w:type="spellStart"/>
            <w:r w:rsidRPr="00EA0318">
              <w:rPr>
                <w:sz w:val="16"/>
                <w:szCs w:val="16"/>
              </w:rPr>
              <w:t>Sugar</w:t>
            </w:r>
            <w:proofErr w:type="spellEnd"/>
            <w:r w:rsidRPr="00EA0318">
              <w:rPr>
                <w:sz w:val="16"/>
                <w:szCs w:val="16"/>
              </w:rPr>
              <w:t xml:space="preserve"> </w:t>
            </w:r>
            <w:proofErr w:type="spellStart"/>
            <w:r w:rsidRPr="00EA0318">
              <w:rPr>
                <w:sz w:val="16"/>
                <w:szCs w:val="16"/>
              </w:rPr>
              <w:t>Reef</w:t>
            </w:r>
            <w:proofErr w:type="spellEnd"/>
            <w:r w:rsidRPr="00EA0318">
              <w:rPr>
                <w:sz w:val="16"/>
                <w:szCs w:val="16"/>
              </w:rPr>
              <w:t xml:space="preserve"> – Bar al aire libre</w:t>
            </w:r>
          </w:p>
        </w:tc>
        <w:tc>
          <w:tcPr>
            <w:tcW w:w="284" w:type="dxa"/>
          </w:tcPr>
          <w:p w14:paraId="649B3A9A" w14:textId="77777777" w:rsidR="00E87B32" w:rsidRDefault="00E87B32" w:rsidP="000C45FF">
            <w:pPr>
              <w:tabs>
                <w:tab w:val="left" w:pos="990"/>
              </w:tabs>
            </w:pPr>
          </w:p>
          <w:p w14:paraId="118C4B86" w14:textId="2C200CE3" w:rsidR="00EA0318" w:rsidRPr="0059649E" w:rsidRDefault="00EA0318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659B2B1B" w14:textId="7FF3AA38" w:rsidR="00EA0318" w:rsidRDefault="00EA0318" w:rsidP="00702B82">
            <w:pPr>
              <w:pStyle w:val="Ttulo2"/>
              <w:pBdr>
                <w:bottom w:val="none" w:sz="0" w:space="0" w:color="auto"/>
              </w:pBdr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Huatulco Resort &amp; Spa se encuentra ubicado en Bahía de Conejos, rodeado de arena dorada, hermosas formaciones rocosas y una bellísima vista al mar, ofrece el concepto </w:t>
            </w: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Unlimited-Luxury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®, una nueva y mejor forma de tenerlo todo, que incluye suites con vistas frontales al mar, servicio a cuartos las 24 horas, alimentos y bebidas ilimitadas de prestigiadas marcas, restaurantes gourmet, servicio de meseros en alberca y playa e instalaciones de lujo. Los huéspedes de </w:t>
            </w: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Huatulco Resort &amp; Spa tendrán la oportunidad de disfrutar de la recientemente descubierta zona arqueológica “Parque </w:t>
            </w: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Ecoarqueológico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Copalita.” </w:t>
            </w:r>
            <w:r w:rsidR="00997B47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 </w:t>
            </w:r>
          </w:p>
          <w:p w14:paraId="73B7A1AE" w14:textId="77777777" w:rsidR="00702B82" w:rsidRDefault="00702B82" w:rsidP="00702B82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sz w:val="18"/>
                <w:szCs w:val="18"/>
              </w:rPr>
            </w:pPr>
          </w:p>
          <w:p w14:paraId="1149EB02" w14:textId="04E8D81E" w:rsidR="00EA0318" w:rsidRDefault="0096034F" w:rsidP="0002521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32DF5D01" w14:textId="4F1EB384" w:rsidR="00EA0318" w:rsidRDefault="00EA0318" w:rsidP="0002521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Huatulco Resort &amp; Spa es un hotel libre de humo que ofrece 399 lujosas suites con una maravillosa vista a Bahía de Conejos. Todas las suites cuentan con: Cama King </w:t>
            </w: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size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matrimoniales • Vistas frontales al mar • </w:t>
            </w: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balcÓn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privado amueblado • Reloj despertador con base para reproductor de MP3 • Televisores con programación satelital y reproductor CD/ DVD • </w:t>
            </w:r>
            <w:proofErr w:type="spellStart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EA031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Box para servicio a cuartos • Sofá • Ventilador de techo • Cafetera • Caja de seguridad electrónica (tamaño laptop) • Plancha y tabla para planchar • Teléfonos con línea directa • Aire acondicionado con control de temperatura en la habitación • Baño con tina de hidromasaje, ducha por separado y doble lavabo • Batas de baño y pantuflas.</w:t>
            </w:r>
          </w:p>
          <w:p w14:paraId="05E09C2D" w14:textId="53A72244" w:rsidR="00F578DA" w:rsidRPr="00702B82" w:rsidRDefault="00EA0318" w:rsidP="00702B82">
            <w:pPr>
              <w:pStyle w:val="Ttulo2"/>
              <w:pBdr>
                <w:bottom w:val="none" w:sz="0" w:space="0" w:color="auto"/>
              </w:pBdr>
              <w:jc w:val="both"/>
              <w:rPr>
                <w:color w:val="FF0000"/>
                <w:sz w:val="20"/>
                <w:szCs w:val="20"/>
              </w:rPr>
            </w:pPr>
            <w:r w:rsidRPr="00702B82">
              <w:rPr>
                <w:noProof/>
              </w:rPr>
              <w:drawing>
                <wp:inline distT="0" distB="0" distL="0" distR="0" wp14:anchorId="0DD12496" wp14:editId="7F37BD0E">
                  <wp:extent cx="4396435" cy="1840826"/>
                  <wp:effectExtent l="0" t="0" r="4445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323" cy="185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2AF1A" w14:textId="77777777" w:rsidR="00702B82" w:rsidRDefault="00702B82" w:rsidP="00702B82">
            <w:pPr>
              <w:jc w:val="both"/>
              <w:rPr>
                <w:b/>
                <w:bCs/>
              </w:rPr>
            </w:pPr>
          </w:p>
          <w:p w14:paraId="54FC29BC" w14:textId="77777777" w:rsidR="00702B82" w:rsidRDefault="00702B82" w:rsidP="00702B82">
            <w:pPr>
              <w:jc w:val="both"/>
              <w:rPr>
                <w:b/>
                <w:bCs/>
              </w:rPr>
            </w:pPr>
          </w:p>
          <w:p w14:paraId="2455D86F" w14:textId="44B453B5" w:rsidR="006467E6" w:rsidRPr="006467E6" w:rsidRDefault="006467E6" w:rsidP="00702B82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 xml:space="preserve">SECRETS SPA BY PEVONIA® </w:t>
            </w:r>
          </w:p>
          <w:p w14:paraId="6F4742DA" w14:textId="22E7958E" w:rsidR="002F1393" w:rsidRDefault="00702B82" w:rsidP="00702B82">
            <w:pPr>
              <w:jc w:val="both"/>
              <w:rPr>
                <w:sz w:val="16"/>
                <w:szCs w:val="16"/>
              </w:rPr>
            </w:pPr>
            <w:r w:rsidRPr="00702B82">
              <w:rPr>
                <w:sz w:val="16"/>
                <w:szCs w:val="16"/>
              </w:rPr>
              <w:t xml:space="preserve">El spa de </w:t>
            </w:r>
            <w:proofErr w:type="spellStart"/>
            <w:r w:rsidRPr="00702B82">
              <w:rPr>
                <w:sz w:val="16"/>
                <w:szCs w:val="16"/>
              </w:rPr>
              <w:t>Secrets</w:t>
            </w:r>
            <w:proofErr w:type="spellEnd"/>
            <w:r w:rsidRPr="00702B82">
              <w:rPr>
                <w:sz w:val="16"/>
                <w:szCs w:val="16"/>
              </w:rPr>
              <w:t xml:space="preserve"> Huatulco Resort &amp; Spa es un verdadero santuario para los sentidos. Ofrece una sublime atmósfera que combina la hidroterapia con masajes de tradición ancestral para crear una experiencia de paz y relajación. Sus servicios incluyen: Sauna • Vapor • Regadera rústica de presión • hidromasaje • Circuito de hidroterapia • Regadera suiza • Área de relajación • Tratamientos faciales • Salón de belleza • Spa boutique. </w:t>
            </w:r>
          </w:p>
          <w:p w14:paraId="29611DDD" w14:textId="0DC36062" w:rsidR="00702B82" w:rsidRDefault="00702B82" w:rsidP="00702B82">
            <w:pPr>
              <w:jc w:val="both"/>
              <w:rPr>
                <w:sz w:val="16"/>
                <w:szCs w:val="16"/>
              </w:rPr>
            </w:pPr>
          </w:p>
          <w:p w14:paraId="7CC82421" w14:textId="18AD2139" w:rsidR="00702B82" w:rsidRPr="00702B82" w:rsidRDefault="00702B82" w:rsidP="00702B82">
            <w:pPr>
              <w:jc w:val="both"/>
              <w:rPr>
                <w:b/>
                <w:bCs/>
                <w:color w:val="000000" w:themeColor="text1"/>
              </w:rPr>
            </w:pPr>
            <w:r w:rsidRPr="00702B82">
              <w:rPr>
                <w:b/>
                <w:bCs/>
                <w:color w:val="000000" w:themeColor="text1"/>
              </w:rPr>
              <w:t>CLUB PREFERRED</w:t>
            </w:r>
            <w:r w:rsidR="000E0DF4">
              <w:rPr>
                <w:b/>
                <w:bCs/>
                <w:color w:val="000000" w:themeColor="text1"/>
              </w:rPr>
              <w:t xml:space="preserve"> </w:t>
            </w:r>
            <w:r w:rsidRPr="00702B82">
              <w:rPr>
                <w:b/>
                <w:bCs/>
                <w:color w:val="000000" w:themeColor="text1"/>
              </w:rPr>
              <w:t xml:space="preserve"> </w:t>
            </w:r>
          </w:p>
          <w:p w14:paraId="1B5552D1" w14:textId="3C3FF5DE" w:rsidR="00702B82" w:rsidRDefault="00702B82" w:rsidP="00702B82">
            <w:pPr>
              <w:jc w:val="both"/>
              <w:rPr>
                <w:b/>
                <w:bCs/>
                <w:color w:val="FF0000"/>
              </w:rPr>
            </w:pPr>
            <w:r w:rsidRPr="00702B82">
              <w:rPr>
                <w:color w:val="000000" w:themeColor="text1"/>
                <w:sz w:val="16"/>
                <w:szCs w:val="16"/>
              </w:rPr>
              <w:t xml:space="preserve">Las suites de la sección Club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Preferred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ofrecen servicios adicionales que incluyen: Acceso al lounge del Club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Preferred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• Servicio exclusivo de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concierge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• Desayuno continental servido diariamente en el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Castaways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• Canapés, postres y finos licores servidos en el lounge por las tardes • Periódico de cortesía entregado en su habitación diariamente • Menú de almohadas • Servicio de minibar y amenidades de baño de calidad superior •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Acesso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directo a un alberca desde las Suites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Preferred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Club en primer piso.</w:t>
            </w:r>
          </w:p>
          <w:p w14:paraId="75EB2377" w14:textId="4EB292E8" w:rsidR="002F1393" w:rsidRDefault="002F1393" w:rsidP="00702B82">
            <w:pPr>
              <w:jc w:val="both"/>
              <w:rPr>
                <w:b/>
                <w:bCs/>
                <w:color w:val="FF0000"/>
              </w:rPr>
            </w:pPr>
          </w:p>
          <w:p w14:paraId="65B4D632" w14:textId="77777777" w:rsidR="00702B82" w:rsidRPr="00702B82" w:rsidRDefault="00702B82" w:rsidP="00702B82">
            <w:pPr>
              <w:jc w:val="both"/>
              <w:rPr>
                <w:b/>
                <w:bCs/>
                <w:color w:val="000000" w:themeColor="text1"/>
                <w:szCs w:val="18"/>
              </w:rPr>
            </w:pPr>
            <w:r w:rsidRPr="00702B82">
              <w:rPr>
                <w:b/>
                <w:bCs/>
                <w:color w:val="000000" w:themeColor="text1"/>
                <w:szCs w:val="18"/>
              </w:rPr>
              <w:t xml:space="preserve">SIP, SAVOR &amp; SEE EXPERIENCIA CULINARIA </w:t>
            </w:r>
          </w:p>
          <w:p w14:paraId="33BAB828" w14:textId="50B5B385" w:rsidR="00702B82" w:rsidRP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702B82">
              <w:rPr>
                <w:color w:val="000000" w:themeColor="text1"/>
                <w:sz w:val="16"/>
                <w:szCs w:val="16"/>
              </w:rPr>
              <w:t xml:space="preserve">Como parte de los privilegios de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Unlimited-Luxury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® nuestros huéspedes tienen la oportunidad de disfrutar una experiencia culinaria llamada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Sip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Savor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See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en Dreams Huatulco Resort &amp; Spa.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Sip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Savor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&amp;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See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incluye exóticas bebidas preparadas en el bar o Lounge de su elección, saboreé deliciosos platillos en el restaurante de su preferencia y disfrute de los shows nocturnos que el hotel ofrece.</w:t>
            </w:r>
          </w:p>
          <w:p w14:paraId="1424E42A" w14:textId="7F887E90" w:rsidR="002F1393" w:rsidRDefault="002F1393" w:rsidP="00702B82">
            <w:pPr>
              <w:jc w:val="both"/>
              <w:rPr>
                <w:b/>
                <w:bCs/>
                <w:color w:val="FF0000"/>
              </w:rPr>
            </w:pPr>
          </w:p>
          <w:p w14:paraId="0B7F8CC2" w14:textId="38821C59" w:rsidR="002F1393" w:rsidRPr="00702B82" w:rsidRDefault="00702B82" w:rsidP="00702B82">
            <w:pPr>
              <w:jc w:val="both"/>
              <w:rPr>
                <w:b/>
                <w:bCs/>
                <w:color w:val="000000" w:themeColor="text1"/>
              </w:rPr>
            </w:pPr>
            <w:r w:rsidRPr="00702B82">
              <w:rPr>
                <w:b/>
                <w:bCs/>
                <w:color w:val="000000" w:themeColor="text1"/>
              </w:rPr>
              <w:t>CENTRO DE ACONDICIONAMIENTO FÍSICO</w:t>
            </w:r>
          </w:p>
          <w:p w14:paraId="72864324" w14:textId="68D9E91C" w:rsidR="00702B82" w:rsidRDefault="00702B82" w:rsidP="00702B82">
            <w:pPr>
              <w:jc w:val="both"/>
              <w:rPr>
                <w:color w:val="000000" w:themeColor="text1"/>
                <w:sz w:val="16"/>
                <w:szCs w:val="20"/>
              </w:rPr>
            </w:pPr>
            <w:r w:rsidRPr="00702B82">
              <w:rPr>
                <w:color w:val="000000" w:themeColor="text1"/>
                <w:sz w:val="16"/>
                <w:szCs w:val="20"/>
              </w:rPr>
              <w:t>El moderno centro de acondicionamiento físico ofrece un completo programa de entrenamiento cardiovascular incluyendo pesas, caminadoras, bicicletas fijas, escaladoras y máquina elíptica.</w:t>
            </w:r>
          </w:p>
          <w:p w14:paraId="0AD0D2E2" w14:textId="0836D74F" w:rsidR="00702B82" w:rsidRDefault="00702B82" w:rsidP="00702B82">
            <w:pPr>
              <w:jc w:val="both"/>
              <w:rPr>
                <w:color w:val="000000" w:themeColor="text1"/>
                <w:sz w:val="16"/>
                <w:szCs w:val="20"/>
              </w:rPr>
            </w:pPr>
          </w:p>
          <w:p w14:paraId="3AEEB5CF" w14:textId="77777777" w:rsidR="00702B82" w:rsidRPr="00702B82" w:rsidRDefault="00702B82" w:rsidP="00702B82">
            <w:pPr>
              <w:jc w:val="both"/>
              <w:rPr>
                <w:color w:val="000000" w:themeColor="text1"/>
                <w:sz w:val="16"/>
                <w:szCs w:val="20"/>
              </w:rPr>
            </w:pPr>
          </w:p>
          <w:p w14:paraId="58F738E2" w14:textId="23CAC0DA" w:rsidR="00702B82" w:rsidRPr="00702B82" w:rsidRDefault="00702B82" w:rsidP="00702B82">
            <w:pPr>
              <w:jc w:val="both"/>
              <w:rPr>
                <w:b/>
                <w:bCs/>
                <w:color w:val="000000" w:themeColor="text1"/>
              </w:rPr>
            </w:pPr>
            <w:r w:rsidRPr="00702B82">
              <w:rPr>
                <w:b/>
                <w:bCs/>
                <w:color w:val="000000" w:themeColor="text1"/>
              </w:rPr>
              <w:t>ENTRETENIMIENTO</w:t>
            </w:r>
          </w:p>
          <w:p w14:paraId="34553FF1" w14:textId="79218C85" w:rsid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702B82">
              <w:rPr>
                <w:color w:val="000000" w:themeColor="text1"/>
                <w:sz w:val="16"/>
                <w:szCs w:val="16"/>
              </w:rPr>
              <w:t xml:space="preserve">Las vacaciones en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Secrets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Huatulco Resort &amp; Spa están llenas de entretenimiento con su extenso programa de actividades diarias que incluye: Música en vivo • Teatro con espectáculos en vivo • Fiestas tema por las noches • Proyección de películas bajo las estrellas.</w:t>
            </w:r>
          </w:p>
          <w:p w14:paraId="1718BDC9" w14:textId="77777777" w:rsidR="00702B82" w:rsidRP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62DE74C2" w14:textId="4582C4BC" w:rsidR="00702B82" w:rsidRPr="00702B82" w:rsidRDefault="00702B82" w:rsidP="00702B82">
            <w:pPr>
              <w:jc w:val="both"/>
              <w:rPr>
                <w:b/>
                <w:bCs/>
                <w:color w:val="000000" w:themeColor="text1"/>
              </w:rPr>
            </w:pPr>
            <w:r w:rsidRPr="00702B82">
              <w:rPr>
                <w:b/>
                <w:bCs/>
                <w:color w:val="000000" w:themeColor="text1"/>
              </w:rPr>
              <w:lastRenderedPageBreak/>
              <w:t>ACTIVIDADES</w:t>
            </w:r>
          </w:p>
          <w:p w14:paraId="44C24560" w14:textId="294DF448" w:rsid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Secrets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Huatulco Resort &amp; Spa ofrece una gran variedad de actividades tanto terrestres como de playa y acuáticas que incluyen: Dos albercas • Playa de arena dorada • Dos canchas de tenis • Clases de fitness • Yoga • Kayak •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Hobbie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cat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• Snorkel • Billar • Voleibol de playa • Ping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pong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• Avistamiento de aves en nuestro </w:t>
            </w:r>
            <w:proofErr w:type="spellStart"/>
            <w:r w:rsidRPr="00702B82">
              <w:rPr>
                <w:color w:val="000000" w:themeColor="text1"/>
                <w:sz w:val="16"/>
                <w:szCs w:val="16"/>
              </w:rPr>
              <w:t>jardin</w:t>
            </w:r>
            <w:proofErr w:type="spellEnd"/>
            <w:r w:rsidRPr="00702B82">
              <w:rPr>
                <w:color w:val="000000" w:themeColor="text1"/>
                <w:sz w:val="16"/>
                <w:szCs w:val="16"/>
              </w:rPr>
              <w:t xml:space="preserve"> secreto.</w:t>
            </w:r>
          </w:p>
          <w:p w14:paraId="2EA147FF" w14:textId="77777777" w:rsidR="00702B82" w:rsidRP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0C76F8FA" w14:textId="6BEC4EFC" w:rsidR="00702B82" w:rsidRPr="00702B82" w:rsidRDefault="00702B82" w:rsidP="00702B82">
            <w:pPr>
              <w:jc w:val="both"/>
              <w:rPr>
                <w:b/>
                <w:bCs/>
                <w:color w:val="000000" w:themeColor="text1"/>
              </w:rPr>
            </w:pPr>
            <w:r w:rsidRPr="00702B82">
              <w:rPr>
                <w:b/>
                <w:bCs/>
                <w:color w:val="000000" w:themeColor="text1"/>
              </w:rPr>
              <w:t>GERENCIA DE GRUPOS</w:t>
            </w:r>
          </w:p>
          <w:p w14:paraId="639F14F4" w14:textId="3E99A72E" w:rsid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702B82">
              <w:rPr>
                <w:color w:val="000000" w:themeColor="text1"/>
                <w:sz w:val="16"/>
                <w:szCs w:val="16"/>
              </w:rPr>
              <w:t>Nuestros coordinadores de grupos le darán la atención necesaria para asegurar el éxito de su evento, con una gran variedad de servicios que van desde la organización de fiestas tema y actividades de integración, hasta cenas de gala y excursiones.</w:t>
            </w:r>
          </w:p>
          <w:p w14:paraId="27AF7611" w14:textId="77777777" w:rsidR="00702B82" w:rsidRPr="00702B82" w:rsidRDefault="00702B82" w:rsidP="00702B82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  <w:p w14:paraId="37F8AB1D" w14:textId="7751F90D" w:rsidR="00702B82" w:rsidRPr="00702B82" w:rsidRDefault="00702B82" w:rsidP="00702B82">
            <w:pPr>
              <w:jc w:val="both"/>
              <w:rPr>
                <w:b/>
                <w:bCs/>
                <w:color w:val="000000" w:themeColor="text1"/>
              </w:rPr>
            </w:pPr>
            <w:r w:rsidRPr="00702B82">
              <w:rPr>
                <w:b/>
                <w:bCs/>
                <w:color w:val="000000" w:themeColor="text1"/>
              </w:rPr>
              <w:t>SERVICIOS ADICIONALES*</w:t>
            </w:r>
          </w:p>
          <w:p w14:paraId="52CF174B" w14:textId="14AADDB6" w:rsidR="002F1393" w:rsidRPr="00702B82" w:rsidRDefault="00702B82" w:rsidP="00702B82">
            <w:pPr>
              <w:jc w:val="both"/>
              <w:rPr>
                <w:sz w:val="16"/>
                <w:szCs w:val="16"/>
              </w:rPr>
            </w:pPr>
            <w:proofErr w:type="spellStart"/>
            <w:r w:rsidRPr="00702B82">
              <w:rPr>
                <w:sz w:val="16"/>
                <w:szCs w:val="16"/>
              </w:rPr>
              <w:t>Secrets</w:t>
            </w:r>
            <w:proofErr w:type="spellEnd"/>
            <w:r w:rsidRPr="00702B82">
              <w:rPr>
                <w:sz w:val="16"/>
                <w:szCs w:val="16"/>
              </w:rPr>
              <w:t xml:space="preserve"> Spa </w:t>
            </w:r>
            <w:proofErr w:type="spellStart"/>
            <w:r w:rsidRPr="00702B82">
              <w:rPr>
                <w:sz w:val="16"/>
                <w:szCs w:val="16"/>
              </w:rPr>
              <w:t>by</w:t>
            </w:r>
            <w:proofErr w:type="spellEnd"/>
            <w:r w:rsidRPr="00702B82">
              <w:rPr>
                <w:sz w:val="16"/>
                <w:szCs w:val="16"/>
              </w:rPr>
              <w:t xml:space="preserve"> </w:t>
            </w:r>
            <w:proofErr w:type="spellStart"/>
            <w:r w:rsidRPr="00702B82">
              <w:rPr>
                <w:sz w:val="16"/>
                <w:szCs w:val="16"/>
              </w:rPr>
              <w:t>Pevonia</w:t>
            </w:r>
            <w:proofErr w:type="spellEnd"/>
            <w:r w:rsidRPr="00702B82">
              <w:rPr>
                <w:sz w:val="16"/>
                <w:szCs w:val="16"/>
              </w:rPr>
              <w:t>® • Salón de belleza • Tours y excursiones • Cambio de divisas • Cajero Automático • Deportes acuáticos motorizados • Paquetes de luna de miel, boda, spa y golf • Gazebo para bodas • Servicio de lavandería y tintorería • Instalaciones para grupos y convenciones • Centro de negocios • Servicio médico</w:t>
            </w:r>
          </w:p>
          <w:p w14:paraId="19B171F1" w14:textId="77777777" w:rsidR="002F1393" w:rsidRPr="00702B82" w:rsidRDefault="002F1393" w:rsidP="006467E6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363E07D6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402F440F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34C5541B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3B3162E0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05B11AE4" w14:textId="113862C2" w:rsidR="002F1393" w:rsidRPr="006467E6" w:rsidRDefault="002F1393" w:rsidP="006467E6">
            <w:pPr>
              <w:jc w:val="both"/>
              <w:rPr>
                <w:b/>
                <w:bCs/>
              </w:rPr>
            </w:pPr>
          </w:p>
        </w:tc>
      </w:tr>
    </w:tbl>
    <w:p w14:paraId="67FDED26" w14:textId="57428C5E" w:rsidR="0043117B" w:rsidRPr="0059649E" w:rsidRDefault="00B14A15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DC998" w14:textId="77777777" w:rsidR="00B14A15" w:rsidRDefault="00B14A15" w:rsidP="000C45FF">
      <w:r>
        <w:separator/>
      </w:r>
    </w:p>
  </w:endnote>
  <w:endnote w:type="continuationSeparator" w:id="0">
    <w:p w14:paraId="5B1119A2" w14:textId="77777777" w:rsidR="00B14A15" w:rsidRDefault="00B14A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7D9A9" w14:textId="77777777" w:rsidR="00B14A15" w:rsidRDefault="00B14A15" w:rsidP="000C45FF">
      <w:r>
        <w:separator/>
      </w:r>
    </w:p>
  </w:footnote>
  <w:footnote w:type="continuationSeparator" w:id="0">
    <w:p w14:paraId="5185B1E0" w14:textId="77777777" w:rsidR="00B14A15" w:rsidRDefault="00B14A1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69D8"/>
    <w:rsid w:val="00024AA6"/>
    <w:rsid w:val="0002521E"/>
    <w:rsid w:val="00036450"/>
    <w:rsid w:val="00071A74"/>
    <w:rsid w:val="00075675"/>
    <w:rsid w:val="00094499"/>
    <w:rsid w:val="000C45FF"/>
    <w:rsid w:val="000C7FE1"/>
    <w:rsid w:val="000E0DF4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2209"/>
    <w:rsid w:val="001A74A5"/>
    <w:rsid w:val="001B2ABD"/>
    <w:rsid w:val="001C202A"/>
    <w:rsid w:val="001E0391"/>
    <w:rsid w:val="001E1759"/>
    <w:rsid w:val="001F1ECC"/>
    <w:rsid w:val="002400EB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02B82"/>
    <w:rsid w:val="00715FCB"/>
    <w:rsid w:val="00717E15"/>
    <w:rsid w:val="0072382B"/>
    <w:rsid w:val="00726EC2"/>
    <w:rsid w:val="00743101"/>
    <w:rsid w:val="007519F5"/>
    <w:rsid w:val="007775E1"/>
    <w:rsid w:val="007867A0"/>
    <w:rsid w:val="007927F5"/>
    <w:rsid w:val="00802CA0"/>
    <w:rsid w:val="0083279E"/>
    <w:rsid w:val="00833216"/>
    <w:rsid w:val="00846620"/>
    <w:rsid w:val="009000E4"/>
    <w:rsid w:val="009079E6"/>
    <w:rsid w:val="00923C9F"/>
    <w:rsid w:val="009260CD"/>
    <w:rsid w:val="00930263"/>
    <w:rsid w:val="009439FC"/>
    <w:rsid w:val="00952C25"/>
    <w:rsid w:val="0096034F"/>
    <w:rsid w:val="00997B47"/>
    <w:rsid w:val="009A09AC"/>
    <w:rsid w:val="009C4E51"/>
    <w:rsid w:val="00A2118D"/>
    <w:rsid w:val="00A56A29"/>
    <w:rsid w:val="00A97F42"/>
    <w:rsid w:val="00AB199B"/>
    <w:rsid w:val="00AD1025"/>
    <w:rsid w:val="00AD76E2"/>
    <w:rsid w:val="00B10274"/>
    <w:rsid w:val="00B1378B"/>
    <w:rsid w:val="00B14A15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35282"/>
    <w:rsid w:val="00C37BA1"/>
    <w:rsid w:val="00C4674C"/>
    <w:rsid w:val="00C506CF"/>
    <w:rsid w:val="00C61029"/>
    <w:rsid w:val="00C72BED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381A"/>
    <w:rsid w:val="00E55D74"/>
    <w:rsid w:val="00E87B32"/>
    <w:rsid w:val="00EA0318"/>
    <w:rsid w:val="00EE4C8D"/>
    <w:rsid w:val="00F32884"/>
    <w:rsid w:val="00F578DA"/>
    <w:rsid w:val="00F60274"/>
    <w:rsid w:val="00F77D53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971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2020-07-07T22:26:00Z</dcterms:modified>
</cp:coreProperties>
</file>