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56378DD7" w:rsidR="00036450" w:rsidRPr="00726EC2" w:rsidRDefault="008040DE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C494361" wp14:editId="0A286C62">
                  <wp:extent cx="1726243" cy="1200150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842" t="14374" r="20822" b="10677"/>
                          <a:stretch/>
                        </pic:blipFill>
                        <pic:spPr bwMode="auto">
                          <a:xfrm>
                            <a:off x="0" y="0"/>
                            <a:ext cx="1736179" cy="120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3FACBE3D" w:rsidR="00782F70" w:rsidRDefault="008040DE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10B0AE4" wp14:editId="7FADC53C">
                  <wp:extent cx="1744345" cy="1162050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E3A8E" w14:textId="77777777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</w:p>
          <w:p w14:paraId="6AB5D725" w14:textId="77777777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</w:p>
          <w:p w14:paraId="71285EEC" w14:textId="228BDD4F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  <w:r w:rsidRPr="00BC5208">
              <w:rPr>
                <w:rFonts w:eastAsiaTheme="majorEastAsia" w:cstheme="majorBidi"/>
                <w:b/>
                <w:caps/>
                <w:szCs w:val="18"/>
              </w:rPr>
              <w:t>UNLIMITED-FUN®</w:t>
            </w:r>
          </w:p>
          <w:p w14:paraId="3B5227C0" w14:textId="77777777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</w:p>
          <w:p w14:paraId="623D21DE" w14:textId="6CBD9F69" w:rsidR="00BC5208" w:rsidRDefault="008040DE" w:rsidP="00BC5208">
            <w:pPr>
              <w:jc w:val="both"/>
              <w:rPr>
                <w:sz w:val="16"/>
                <w:szCs w:val="16"/>
              </w:rPr>
            </w:pPr>
            <w:r w:rsidRPr="008040DE">
              <w:rPr>
                <w:sz w:val="16"/>
                <w:szCs w:val="16"/>
              </w:rPr>
              <w:t xml:space="preserve">Huéspedes también disfrutarán la experiencia </w:t>
            </w:r>
            <w:proofErr w:type="spellStart"/>
            <w:r w:rsidRPr="008040DE">
              <w:rPr>
                <w:sz w:val="16"/>
                <w:szCs w:val="16"/>
              </w:rPr>
              <w:t>Unlimited-Fun</w:t>
            </w:r>
            <w:proofErr w:type="spellEnd"/>
            <w:r w:rsidRPr="008040DE">
              <w:rPr>
                <w:sz w:val="16"/>
                <w:szCs w:val="16"/>
              </w:rPr>
              <w:t xml:space="preserve">®, incluyendo: Servicio de alimentos y bebidas las 24 horas en una variedad de centros de consumo, incluyendo menús especiales para niños • Minibar en la habitación con refrescos, jugos, agua embotellada y cerveza • Bufet y restaurantes a la carta sin reservaciones necesarias • Acceso a bares y </w:t>
            </w:r>
            <w:proofErr w:type="spellStart"/>
            <w:r w:rsidRPr="008040DE">
              <w:rPr>
                <w:sz w:val="16"/>
                <w:szCs w:val="16"/>
              </w:rPr>
              <w:t>lounges</w:t>
            </w:r>
            <w:proofErr w:type="spellEnd"/>
            <w:r w:rsidRPr="008040DE">
              <w:rPr>
                <w:sz w:val="16"/>
                <w:szCs w:val="16"/>
              </w:rPr>
              <w:t xml:space="preserve"> con bebidas locales e internacionales • Jugos de fruta, gaseosas y aperitivos ilimitados • Música en vivo y entretenimiento local • Club </w:t>
            </w:r>
            <w:proofErr w:type="spellStart"/>
            <w:r w:rsidRPr="008040DE">
              <w:rPr>
                <w:sz w:val="16"/>
                <w:szCs w:val="16"/>
              </w:rPr>
              <w:t>Explorer’s</w:t>
            </w:r>
            <w:proofErr w:type="spellEnd"/>
            <w:r w:rsidRPr="008040DE">
              <w:rPr>
                <w:sz w:val="16"/>
                <w:szCs w:val="16"/>
              </w:rPr>
              <w:t xml:space="preserve"> para SUNSCAPE SABOR COZUMEL </w:t>
            </w:r>
            <w:proofErr w:type="spellStart"/>
            <w:r w:rsidRPr="008040DE">
              <w:rPr>
                <w:sz w:val="16"/>
                <w:szCs w:val="16"/>
              </w:rPr>
              <w:t>COZUMEL</w:t>
            </w:r>
            <w:proofErr w:type="spellEnd"/>
            <w:r w:rsidRPr="008040DE">
              <w:rPr>
                <w:sz w:val="16"/>
                <w:szCs w:val="16"/>
              </w:rPr>
              <w:t xml:space="preserve"> Sabor niños de 3 a 12 años con un programa diario de actividades supervisadas • Sin necesidad de usar brazaletes • Todos los impuestos y propinas incluidas.</w:t>
            </w:r>
          </w:p>
          <w:p w14:paraId="74A5A8F6" w14:textId="77777777" w:rsidR="00782F70" w:rsidRPr="00726EC2" w:rsidRDefault="00782F70" w:rsidP="0072382B">
            <w:pPr>
              <w:rPr>
                <w:color w:val="FF0000"/>
              </w:rPr>
            </w:pPr>
          </w:p>
          <w:p w14:paraId="6A7EFC75" w14:textId="13855D4F" w:rsidR="0072382B" w:rsidRPr="00726EC2" w:rsidRDefault="008040DE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E594BE7" wp14:editId="42C1E390">
                  <wp:extent cx="1744345" cy="1163955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5D0B902A" w:rsidR="0072382B" w:rsidRDefault="0072382B" w:rsidP="0072382B">
            <w:pPr>
              <w:rPr>
                <w:color w:val="FF0000"/>
              </w:rPr>
            </w:pPr>
          </w:p>
          <w:p w14:paraId="1FA6806A" w14:textId="21875BB5" w:rsidR="00BC5208" w:rsidRDefault="00BC5208" w:rsidP="0072382B">
            <w:pPr>
              <w:rPr>
                <w:color w:val="FF0000"/>
              </w:rPr>
            </w:pPr>
          </w:p>
          <w:p w14:paraId="60D5FFE6" w14:textId="0CC70FE5" w:rsidR="00BC5208" w:rsidRDefault="00BC5208" w:rsidP="0072382B">
            <w:pPr>
              <w:rPr>
                <w:color w:val="FF0000"/>
              </w:rPr>
            </w:pPr>
          </w:p>
          <w:p w14:paraId="4BB988E6" w14:textId="77777777" w:rsidR="00BC5208" w:rsidRPr="00726EC2" w:rsidRDefault="00BC5208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0ECEA30E" w:rsidR="0072382B" w:rsidRPr="00726EC2" w:rsidRDefault="008040DE" w:rsidP="0072382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03A5C156" wp14:editId="710D0FFA">
                  <wp:extent cx="1725295" cy="1200785"/>
                  <wp:effectExtent l="0" t="0" r="825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64FD7FB4" w14:textId="76C84793" w:rsidR="00BC5208" w:rsidRDefault="00A846CA" w:rsidP="00BC5208">
            <w:pPr>
              <w:jc w:val="both"/>
              <w:rPr>
                <w:sz w:val="16"/>
                <w:szCs w:val="16"/>
              </w:rPr>
            </w:pPr>
            <w:r w:rsidRPr="00A846CA">
              <w:rPr>
                <w:sz w:val="16"/>
                <w:szCs w:val="16"/>
              </w:rPr>
              <w:t xml:space="preserve">El invitado puede elegir entre cuatro opciones de restaurantes a la carta con alimentos de alta cocina los cuales comprenden: Da Mario – Servicio de pizzería estilo </w:t>
            </w:r>
            <w:proofErr w:type="gramStart"/>
            <w:r w:rsidRPr="00A846CA">
              <w:rPr>
                <w:sz w:val="16"/>
                <w:szCs w:val="16"/>
              </w:rPr>
              <w:t>Italiano</w:t>
            </w:r>
            <w:proofErr w:type="gramEnd"/>
            <w:r w:rsidRPr="00A846CA">
              <w:rPr>
                <w:sz w:val="16"/>
                <w:szCs w:val="16"/>
              </w:rPr>
              <w:t xml:space="preserve"> El Patio – Servicio con menú Mexicano Portofino – Servicio buffer internacional </w:t>
            </w:r>
            <w:proofErr w:type="spellStart"/>
            <w:r w:rsidRPr="00A846CA">
              <w:rPr>
                <w:sz w:val="16"/>
                <w:szCs w:val="16"/>
              </w:rPr>
              <w:t>Sunny</w:t>
            </w:r>
            <w:proofErr w:type="spellEnd"/>
            <w:r w:rsidRPr="00A846CA">
              <w:rPr>
                <w:sz w:val="16"/>
                <w:szCs w:val="16"/>
              </w:rPr>
              <w:t xml:space="preserve"> </w:t>
            </w:r>
            <w:proofErr w:type="spellStart"/>
            <w:r w:rsidRPr="00A846CA">
              <w:rPr>
                <w:sz w:val="16"/>
                <w:szCs w:val="16"/>
              </w:rPr>
              <w:t>Side</w:t>
            </w:r>
            <w:proofErr w:type="spellEnd"/>
            <w:r w:rsidRPr="00A846CA">
              <w:rPr>
                <w:sz w:val="16"/>
                <w:szCs w:val="16"/>
              </w:rPr>
              <w:t xml:space="preserve"> Grill – Servicio de snack y cortes nos</w:t>
            </w:r>
          </w:p>
          <w:p w14:paraId="7C6ECD95" w14:textId="41D1BEA5" w:rsidR="00A846CA" w:rsidRDefault="00A846CA" w:rsidP="00BC5208">
            <w:pPr>
              <w:jc w:val="both"/>
              <w:rPr>
                <w:sz w:val="16"/>
                <w:szCs w:val="16"/>
              </w:rPr>
            </w:pPr>
          </w:p>
          <w:p w14:paraId="268BA0FA" w14:textId="77777777" w:rsidR="00A846CA" w:rsidRPr="00726EC2" w:rsidRDefault="00A846CA" w:rsidP="00BC5208">
            <w:pPr>
              <w:jc w:val="both"/>
              <w:rPr>
                <w:color w:val="FF0000"/>
                <w:sz w:val="14"/>
                <w:szCs w:val="14"/>
              </w:rPr>
            </w:pPr>
          </w:p>
          <w:p w14:paraId="24404D2D" w14:textId="038F35AA" w:rsidR="006149C9" w:rsidRPr="00726EC2" w:rsidRDefault="008040DE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80A6266" wp14:editId="316D99E7">
                  <wp:extent cx="1744345" cy="1162050"/>
                  <wp:effectExtent l="0" t="0" r="825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46F567CC" w:rsidR="004D3011" w:rsidRPr="00726EC2" w:rsidRDefault="00A846CA" w:rsidP="004D3011">
            <w:pPr>
              <w:rPr>
                <w:color w:val="FF0000"/>
              </w:rPr>
            </w:pPr>
            <w:r w:rsidRPr="00A846CA">
              <w:rPr>
                <w:sz w:val="16"/>
                <w:szCs w:val="16"/>
              </w:rPr>
              <w:t xml:space="preserve">En los bares encontrara bebidas nacionales e internaciones. </w:t>
            </w:r>
            <w:proofErr w:type="spellStart"/>
            <w:r w:rsidRPr="00A846CA">
              <w:rPr>
                <w:sz w:val="16"/>
                <w:szCs w:val="16"/>
              </w:rPr>
              <w:t>Coconuts</w:t>
            </w:r>
            <w:proofErr w:type="spellEnd"/>
            <w:r w:rsidRPr="00A846CA">
              <w:rPr>
                <w:sz w:val="16"/>
                <w:szCs w:val="16"/>
              </w:rPr>
              <w:t xml:space="preserve"> – Bar de playa </w:t>
            </w:r>
            <w:proofErr w:type="spellStart"/>
            <w:r w:rsidRPr="00A846CA">
              <w:rPr>
                <w:sz w:val="16"/>
                <w:szCs w:val="16"/>
              </w:rPr>
              <w:t>Starboad</w:t>
            </w:r>
            <w:proofErr w:type="spellEnd"/>
            <w:r w:rsidRPr="00A846CA">
              <w:rPr>
                <w:sz w:val="16"/>
                <w:szCs w:val="16"/>
              </w:rPr>
              <w:t xml:space="preserve"> Lobby Bar – Bar del Lobby Tortuga - bar </w:t>
            </w:r>
            <w:proofErr w:type="gramStart"/>
            <w:r w:rsidRPr="00A846CA">
              <w:rPr>
                <w:sz w:val="16"/>
                <w:szCs w:val="16"/>
              </w:rPr>
              <w:t>con vista al</w:t>
            </w:r>
            <w:proofErr w:type="gramEnd"/>
            <w:r w:rsidRPr="00A846CA">
              <w:rPr>
                <w:sz w:val="16"/>
                <w:szCs w:val="16"/>
              </w:rPr>
              <w:t xml:space="preserve"> mar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3E8A8867" w14:textId="58835C11" w:rsidR="00A846CA" w:rsidRDefault="00A846CA" w:rsidP="00A846CA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</w:pP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Sunscape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está localizado en la hermosa Isla de Cozumel a 19 kilómetros de la Península de Yucatán, ofrece un servicio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Unlimited-Fun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el cual comprende una diversión ilimitada para toda la familia y parejas. Cuenta con 218 espaciosas habitaciones y suites con de minibar, terraza o balcón privado. La experiencia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Unlimited-Fun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empieza con tres </w:t>
            </w:r>
            <w:proofErr w:type="gram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alberca brillantes</w:t>
            </w:r>
            <w:proofErr w:type="gram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, un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Explorer’s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para niños, restaurantes con alta cocina, bares y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lounges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con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musica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viva, entretenimiento nocturno y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mas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!</w:t>
            </w:r>
            <w:r w:rsidRPr="00A846CA"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  <w:t xml:space="preserve"> </w:t>
            </w:r>
            <w:r w:rsidR="0073544B"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  <w:t xml:space="preserve">   </w:t>
            </w:r>
          </w:p>
          <w:p w14:paraId="029C08EB" w14:textId="77777777" w:rsidR="00A846CA" w:rsidRDefault="00A846CA" w:rsidP="00782F70">
            <w:pPr>
              <w:pStyle w:val="Ttulo2"/>
              <w:spacing w:before="0" w:after="0"/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</w:pPr>
          </w:p>
          <w:p w14:paraId="7D6A1D02" w14:textId="639FC02A" w:rsidR="00782F70" w:rsidRDefault="00A846CA" w:rsidP="00A846CA">
            <w:pPr>
              <w:pStyle w:val="Ttulo2"/>
              <w:spacing w:before="0" w:after="0"/>
              <w:jc w:val="both"/>
              <w:rPr>
                <w:sz w:val="18"/>
                <w:szCs w:val="18"/>
              </w:rPr>
            </w:pPr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En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Sunscape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Resorts &amp; Spas, nuestros huéspedes disfrutaran los siguientes programas diseñados para la familia: Un divertido check-in familiar con alfombra roja, amenidades de bienvenida y pasaportes del resort para los niños • Restaurantes de especialidades, bares y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lounges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sin necesidad de reservaciones • Espaciosas habitaciones y suites con balcón o terraza privada • Habitaciones ideales para familias, incluyendo cuartos comunicados y amenidades para niños en la habitación • Primera línea de playa con un sinfín de actividades acuáticas y terrestres • Actividades y programas emocionantes para adolescentes y niños.</w:t>
            </w:r>
          </w:p>
          <w:p w14:paraId="3726546D" w14:textId="77777777" w:rsidR="00BC5208" w:rsidRDefault="00BC5208" w:rsidP="00BC5208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6EEF8FB5" w14:textId="77777777" w:rsidR="00A846CA" w:rsidRDefault="00A846CA" w:rsidP="00A846CA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35E00A15" w:rsidR="00626F58" w:rsidRPr="006467E6" w:rsidRDefault="0096034F" w:rsidP="00A846CA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0F1E7830" w14:textId="77777777" w:rsidR="00A846CA" w:rsidRDefault="00A846CA" w:rsidP="00A846CA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Sunscape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Sabor Cozumel, es un </w:t>
            </w:r>
            <w:proofErr w:type="gram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resorts libre</w:t>
            </w:r>
            <w:proofErr w:type="gram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de humo, cuenta con 218 habitaciones y Suites, recientemente renovadas las cuales cuentan con una atmosfera con un estilo de Villas. Las habitaciones cuentan con: Terraza o balcón privado • 1 o dos camas • Minibar con surtido diario con sodas y agua embotellada • Teléfono • Cafetera • Caja de seguridad con tamaño para una laptop • Televisión LCD •Servicio de limpieza diario • Burro y plancha • Secadora • Amenidades de baño • Servicio de internet inalámbrico gratuito en las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areas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proofErr w:type="spellStart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publicas</w:t>
            </w:r>
            <w:proofErr w:type="spellEnd"/>
            <w:r w:rsidRPr="00A846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del hotel.</w:t>
            </w:r>
          </w:p>
          <w:p w14:paraId="22D57C14" w14:textId="13549953" w:rsidR="006467E6" w:rsidRDefault="00A846CA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8ABBED" wp14:editId="78584477">
                  <wp:extent cx="4534535" cy="22383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595B7E21" w14:textId="77777777" w:rsidR="00A846CA" w:rsidRDefault="00A846CA" w:rsidP="00FC46A4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 xml:space="preserve">SPA BY PEVONIA* </w:t>
            </w:r>
          </w:p>
          <w:p w14:paraId="1B991F3B" w14:textId="0DCF9258" w:rsidR="00BC5208" w:rsidRDefault="00A846CA" w:rsidP="00FC46A4">
            <w:pPr>
              <w:jc w:val="both"/>
              <w:rPr>
                <w:sz w:val="16"/>
                <w:szCs w:val="16"/>
              </w:rPr>
            </w:pPr>
            <w:r w:rsidRPr="00A846CA">
              <w:rPr>
                <w:sz w:val="16"/>
                <w:szCs w:val="16"/>
              </w:rPr>
              <w:t xml:space="preserve">El nuevo impresionante Spa </w:t>
            </w:r>
            <w:proofErr w:type="spellStart"/>
            <w:r w:rsidRPr="00A846CA">
              <w:rPr>
                <w:sz w:val="16"/>
                <w:szCs w:val="16"/>
              </w:rPr>
              <w:t>by</w:t>
            </w:r>
            <w:proofErr w:type="spellEnd"/>
            <w:r w:rsidRPr="00A846CA">
              <w:rPr>
                <w:sz w:val="16"/>
                <w:szCs w:val="16"/>
              </w:rPr>
              <w:t xml:space="preserve"> </w:t>
            </w:r>
            <w:proofErr w:type="spellStart"/>
            <w:r w:rsidRPr="00A846CA">
              <w:rPr>
                <w:sz w:val="16"/>
                <w:szCs w:val="16"/>
              </w:rPr>
              <w:t>Pevonia</w:t>
            </w:r>
            <w:proofErr w:type="spellEnd"/>
            <w:r w:rsidRPr="00A846CA">
              <w:rPr>
                <w:sz w:val="16"/>
                <w:szCs w:val="16"/>
              </w:rPr>
              <w:t xml:space="preserve"> está equipado con lo más novedoso en relajación y rejuvenecimiento. El spa cuenta con tratamientos indígenas y métodos tradicionales para crear un ambiente fresco, vigorizante y </w:t>
            </w:r>
            <w:proofErr w:type="spellStart"/>
            <w:r w:rsidRPr="00A846CA">
              <w:rPr>
                <w:sz w:val="16"/>
                <w:szCs w:val="16"/>
              </w:rPr>
              <w:t>pacico</w:t>
            </w:r>
            <w:proofErr w:type="spellEnd"/>
            <w:r w:rsidRPr="00A846CA">
              <w:rPr>
                <w:sz w:val="16"/>
                <w:szCs w:val="16"/>
              </w:rPr>
              <w:t xml:space="preserve">. Disfrute de elegir: Tratamientos especiales • Baños de vapor • Masajes • Faciales • Manicura • Pedicura • Salón de belleza • Aromaterapia. </w:t>
            </w:r>
          </w:p>
          <w:p w14:paraId="6F2DE4D3" w14:textId="77777777" w:rsidR="00A846CA" w:rsidRDefault="00A846CA" w:rsidP="00FC46A4">
            <w:pPr>
              <w:jc w:val="both"/>
              <w:rPr>
                <w:b/>
                <w:bCs/>
                <w:color w:val="FF0000"/>
              </w:rPr>
            </w:pPr>
          </w:p>
          <w:p w14:paraId="2594BB9F" w14:textId="77777777" w:rsidR="00A846CA" w:rsidRDefault="00A846CA" w:rsidP="002F1393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>GIMNASIO</w:t>
            </w:r>
          </w:p>
          <w:p w14:paraId="7B680CDC" w14:textId="24D1EC60" w:rsidR="00BC5208" w:rsidRDefault="00A846CA" w:rsidP="002F1393">
            <w:pPr>
              <w:jc w:val="both"/>
              <w:rPr>
                <w:sz w:val="16"/>
                <w:szCs w:val="16"/>
              </w:rPr>
            </w:pPr>
            <w:r w:rsidRPr="00A846CA">
              <w:rPr>
                <w:sz w:val="16"/>
                <w:szCs w:val="16"/>
              </w:rPr>
              <w:t>Completamente equipado con aparatos para cardio y pesas.</w:t>
            </w:r>
          </w:p>
          <w:p w14:paraId="2465D5E0" w14:textId="77777777" w:rsidR="00A846CA" w:rsidRPr="00726EC2" w:rsidRDefault="00A846CA" w:rsidP="002F1393">
            <w:pPr>
              <w:jc w:val="both"/>
              <w:rPr>
                <w:color w:val="FF0000"/>
              </w:rPr>
            </w:pPr>
          </w:p>
          <w:p w14:paraId="72D12F54" w14:textId="77777777" w:rsidR="00A846CA" w:rsidRDefault="00A846CA" w:rsidP="006467E6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>ENTRETENIMIENTO</w:t>
            </w:r>
          </w:p>
          <w:p w14:paraId="49D33B41" w14:textId="6A6011FA" w:rsidR="00851A55" w:rsidRDefault="00A846CA" w:rsidP="006467E6">
            <w:pPr>
              <w:jc w:val="both"/>
              <w:rPr>
                <w:sz w:val="16"/>
                <w:szCs w:val="20"/>
              </w:rPr>
            </w:pPr>
            <w:proofErr w:type="spellStart"/>
            <w:r w:rsidRPr="00A846CA">
              <w:rPr>
                <w:sz w:val="16"/>
                <w:szCs w:val="20"/>
              </w:rPr>
              <w:t>Sunscape</w:t>
            </w:r>
            <w:proofErr w:type="spellEnd"/>
            <w:r w:rsidRPr="00A846CA">
              <w:rPr>
                <w:sz w:val="16"/>
                <w:szCs w:val="20"/>
              </w:rPr>
              <w:t xml:space="preserve"> Sabor Cozumel cuenta con una variedad de opciones de entretenimiento diario incluyendo baile, música viva, karaoke bar, estas temáticas y más!</w:t>
            </w:r>
          </w:p>
          <w:p w14:paraId="029E88AE" w14:textId="77777777" w:rsidR="00A846CA" w:rsidRPr="00782F70" w:rsidRDefault="00A846CA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7B158AE6" w14:textId="77777777" w:rsidR="00A846CA" w:rsidRDefault="00A846CA" w:rsidP="006467E6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 xml:space="preserve">EXPLORER’S CLUB </w:t>
            </w:r>
          </w:p>
          <w:p w14:paraId="07C2B086" w14:textId="77777777" w:rsidR="00782F70" w:rsidRDefault="00A846CA" w:rsidP="006467E6">
            <w:pPr>
              <w:jc w:val="both"/>
              <w:rPr>
                <w:sz w:val="16"/>
                <w:szCs w:val="20"/>
              </w:rPr>
            </w:pPr>
            <w:r w:rsidRPr="00A846CA">
              <w:rPr>
                <w:sz w:val="16"/>
                <w:szCs w:val="20"/>
              </w:rPr>
              <w:t xml:space="preserve">El </w:t>
            </w:r>
            <w:proofErr w:type="spellStart"/>
            <w:r w:rsidRPr="00A846CA">
              <w:rPr>
                <w:sz w:val="16"/>
                <w:szCs w:val="20"/>
              </w:rPr>
              <w:t>kids</w:t>
            </w:r>
            <w:proofErr w:type="spellEnd"/>
            <w:r w:rsidRPr="00A846CA">
              <w:rPr>
                <w:sz w:val="16"/>
                <w:szCs w:val="20"/>
              </w:rPr>
              <w:t xml:space="preserve"> club cuenta con un programa supervisado de entretenimiento diario para niños de 3-12 </w:t>
            </w:r>
            <w:proofErr w:type="gramStart"/>
            <w:r w:rsidRPr="00A846CA">
              <w:rPr>
                <w:sz w:val="16"/>
                <w:szCs w:val="20"/>
              </w:rPr>
              <w:t>años de edad</w:t>
            </w:r>
            <w:proofErr w:type="gramEnd"/>
            <w:r w:rsidRPr="00A846CA">
              <w:rPr>
                <w:sz w:val="16"/>
                <w:szCs w:val="20"/>
              </w:rPr>
              <w:t xml:space="preserve"> con actividades que incluye: Competencias de castillos de arena • Manualidades • Noches de cine • Campamentos en el cual los niños duermen en casa de campaña en la playa con aprobación de los padres.</w:t>
            </w:r>
          </w:p>
          <w:p w14:paraId="76247776" w14:textId="77777777" w:rsidR="00A846CA" w:rsidRDefault="00A846CA" w:rsidP="006467E6">
            <w:pPr>
              <w:jc w:val="both"/>
              <w:rPr>
                <w:sz w:val="16"/>
                <w:szCs w:val="20"/>
              </w:rPr>
            </w:pPr>
          </w:p>
          <w:p w14:paraId="7D4EB8B7" w14:textId="77777777" w:rsidR="00A846CA" w:rsidRDefault="00A846CA" w:rsidP="006467E6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>BUCEO*</w:t>
            </w:r>
          </w:p>
          <w:p w14:paraId="14BB2BCA" w14:textId="6755ED2F" w:rsidR="00A846CA" w:rsidRPr="00A846CA" w:rsidRDefault="00A846CA" w:rsidP="006467E6">
            <w:pPr>
              <w:jc w:val="both"/>
              <w:rPr>
                <w:sz w:val="16"/>
                <w:szCs w:val="16"/>
              </w:rPr>
            </w:pPr>
            <w:r w:rsidRPr="00A846CA">
              <w:rPr>
                <w:sz w:val="16"/>
                <w:szCs w:val="16"/>
              </w:rPr>
              <w:t xml:space="preserve">Explore las maravillas naturales del segundo más grande arrecife del mundo. Los invitados tienen la oportunidad de bucear, explorar y descubrir las maravillas del mar Caribe, la belleza natural de los arrecifes y la abundancia de peces tropicales y especies </w:t>
            </w:r>
            <w:r w:rsidRPr="00A846CA">
              <w:rPr>
                <w:sz w:val="16"/>
                <w:szCs w:val="16"/>
              </w:rPr>
              <w:pgNum/>
            </w:r>
            <w:r w:rsidRPr="00A846CA">
              <w:rPr>
                <w:sz w:val="16"/>
                <w:szCs w:val="16"/>
              </w:rPr>
              <w:t>nicas que seguramente será una experiencia inolvidable.</w:t>
            </w:r>
          </w:p>
          <w:p w14:paraId="4DD6A778" w14:textId="77777777" w:rsidR="00A846CA" w:rsidRDefault="00A846CA" w:rsidP="006467E6">
            <w:pPr>
              <w:jc w:val="both"/>
            </w:pPr>
          </w:p>
          <w:p w14:paraId="40A1EAC7" w14:textId="77777777" w:rsidR="00A846CA" w:rsidRPr="00A846CA" w:rsidRDefault="00A846CA" w:rsidP="006467E6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lastRenderedPageBreak/>
              <w:t>ACTIVIDADES</w:t>
            </w:r>
          </w:p>
          <w:p w14:paraId="1BF89FA5" w14:textId="77777777" w:rsidR="00A846CA" w:rsidRPr="00A846CA" w:rsidRDefault="00A846CA" w:rsidP="006467E6">
            <w:pPr>
              <w:jc w:val="both"/>
              <w:rPr>
                <w:sz w:val="16"/>
                <w:szCs w:val="20"/>
              </w:rPr>
            </w:pPr>
            <w:proofErr w:type="spellStart"/>
            <w:r w:rsidRPr="00A846CA">
              <w:rPr>
                <w:sz w:val="16"/>
                <w:szCs w:val="20"/>
              </w:rPr>
              <w:t>Sunscape</w:t>
            </w:r>
            <w:proofErr w:type="spellEnd"/>
            <w:r w:rsidRPr="00A846CA">
              <w:rPr>
                <w:sz w:val="16"/>
                <w:szCs w:val="20"/>
              </w:rPr>
              <w:t xml:space="preserve"> Sabor Cozumel ofrece un escaparate lleno de </w:t>
            </w:r>
            <w:proofErr w:type="spellStart"/>
            <w:r w:rsidRPr="00A846CA">
              <w:rPr>
                <w:sz w:val="16"/>
                <w:szCs w:val="20"/>
              </w:rPr>
              <w:t>diversion</w:t>
            </w:r>
            <w:proofErr w:type="spellEnd"/>
            <w:r w:rsidRPr="00A846CA">
              <w:rPr>
                <w:sz w:val="16"/>
                <w:szCs w:val="20"/>
              </w:rPr>
              <w:t xml:space="preserve"> con diferentes actividades alrededor del día como: </w:t>
            </w:r>
            <w:proofErr w:type="spellStart"/>
            <w:r w:rsidRPr="00A846CA">
              <w:rPr>
                <w:sz w:val="16"/>
                <w:szCs w:val="20"/>
              </w:rPr>
              <w:t>aérobics</w:t>
            </w:r>
            <w:proofErr w:type="spellEnd"/>
            <w:r w:rsidRPr="00A846CA">
              <w:rPr>
                <w:sz w:val="16"/>
                <w:szCs w:val="20"/>
              </w:rPr>
              <w:t xml:space="preserve"> acuáticos • Yoga • Ping </w:t>
            </w:r>
            <w:proofErr w:type="spellStart"/>
            <w:r w:rsidRPr="00A846CA">
              <w:rPr>
                <w:sz w:val="16"/>
                <w:szCs w:val="20"/>
              </w:rPr>
              <w:t>Pong</w:t>
            </w:r>
            <w:proofErr w:type="spellEnd"/>
            <w:r w:rsidRPr="00A846CA">
              <w:rPr>
                <w:sz w:val="16"/>
                <w:szCs w:val="20"/>
              </w:rPr>
              <w:t xml:space="preserve"> • Kayaks • Deportes Acuáticos no motorizados • </w:t>
            </w:r>
            <w:proofErr w:type="spellStart"/>
            <w:r w:rsidRPr="00A846CA">
              <w:rPr>
                <w:sz w:val="16"/>
                <w:szCs w:val="20"/>
              </w:rPr>
              <w:t>Volleyball</w:t>
            </w:r>
            <w:proofErr w:type="spellEnd"/>
            <w:r w:rsidRPr="00A846CA">
              <w:rPr>
                <w:sz w:val="16"/>
                <w:szCs w:val="20"/>
              </w:rPr>
              <w:t xml:space="preserve"> de playa y alberca • Snorkel • Introducción al Buceo.</w:t>
            </w:r>
          </w:p>
          <w:p w14:paraId="2C80B344" w14:textId="77777777" w:rsidR="00A846CA" w:rsidRDefault="00A846CA" w:rsidP="006467E6">
            <w:pPr>
              <w:jc w:val="both"/>
            </w:pPr>
          </w:p>
          <w:p w14:paraId="1721A5E6" w14:textId="77777777" w:rsidR="00A846CA" w:rsidRPr="00A846CA" w:rsidRDefault="00A846CA" w:rsidP="006467E6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>GRUPOS</w:t>
            </w:r>
          </w:p>
          <w:p w14:paraId="2DFA40C2" w14:textId="77777777" w:rsidR="00A846CA" w:rsidRDefault="00A846CA" w:rsidP="006467E6">
            <w:pPr>
              <w:jc w:val="both"/>
              <w:rPr>
                <w:sz w:val="16"/>
                <w:szCs w:val="20"/>
              </w:rPr>
            </w:pPr>
            <w:r w:rsidRPr="00A846CA">
              <w:rPr>
                <w:sz w:val="16"/>
                <w:szCs w:val="20"/>
              </w:rPr>
              <w:t>Nuestro dedicado personal encargado de eventos son especialistas en hacer todo lo que necesite a la perfección con un inmaculado cuidado y atención personalizada. Ofrecemos una gran variedad de opciones para grupos, desde la creación de estas temáticas llenas de diversión, creación de actividades casuales y cenas elegantes.</w:t>
            </w:r>
          </w:p>
          <w:p w14:paraId="4AF5C9AB" w14:textId="77777777" w:rsidR="00A846CA" w:rsidRDefault="00A846CA" w:rsidP="006467E6">
            <w:pPr>
              <w:jc w:val="both"/>
              <w:rPr>
                <w:sz w:val="16"/>
                <w:szCs w:val="20"/>
              </w:rPr>
            </w:pPr>
          </w:p>
          <w:p w14:paraId="52A94E02" w14:textId="77777777" w:rsidR="00A846CA" w:rsidRPr="00A846CA" w:rsidRDefault="00A846CA" w:rsidP="006467E6">
            <w:pPr>
              <w:jc w:val="both"/>
              <w:rPr>
                <w:b/>
                <w:bCs/>
              </w:rPr>
            </w:pPr>
            <w:r w:rsidRPr="00A846CA">
              <w:rPr>
                <w:b/>
                <w:bCs/>
              </w:rPr>
              <w:t>ADDITIONAL SERVICES*</w:t>
            </w:r>
          </w:p>
          <w:p w14:paraId="05B11AE4" w14:textId="6C3207FC" w:rsidR="00A846CA" w:rsidRPr="00A846CA" w:rsidRDefault="00A846CA" w:rsidP="006467E6">
            <w:pPr>
              <w:jc w:val="both"/>
            </w:pPr>
            <w:r w:rsidRPr="00A846CA">
              <w:rPr>
                <w:sz w:val="16"/>
                <w:szCs w:val="20"/>
              </w:rPr>
              <w:t xml:space="preserve">Spa </w:t>
            </w:r>
            <w:proofErr w:type="spellStart"/>
            <w:r w:rsidRPr="00A846CA">
              <w:rPr>
                <w:sz w:val="16"/>
                <w:szCs w:val="20"/>
              </w:rPr>
              <w:t>by</w:t>
            </w:r>
            <w:proofErr w:type="spellEnd"/>
            <w:r w:rsidRPr="00A846CA">
              <w:rPr>
                <w:sz w:val="16"/>
                <w:szCs w:val="20"/>
              </w:rPr>
              <w:t xml:space="preserve"> </w:t>
            </w:r>
            <w:proofErr w:type="spellStart"/>
            <w:r w:rsidRPr="00A846CA">
              <w:rPr>
                <w:sz w:val="16"/>
                <w:szCs w:val="20"/>
              </w:rPr>
              <w:t>Pevonia</w:t>
            </w:r>
            <w:proofErr w:type="spellEnd"/>
            <w:r w:rsidRPr="00A846CA">
              <w:rPr>
                <w:sz w:val="16"/>
                <w:szCs w:val="20"/>
              </w:rPr>
              <w:t xml:space="preserve"> • Bodas • Paquetes de </w:t>
            </w:r>
            <w:proofErr w:type="spellStart"/>
            <w:r w:rsidRPr="00A846CA">
              <w:rPr>
                <w:sz w:val="16"/>
                <w:szCs w:val="20"/>
              </w:rPr>
              <w:t>Lunamieleros</w:t>
            </w:r>
            <w:proofErr w:type="spellEnd"/>
            <w:r w:rsidRPr="00A846CA">
              <w:rPr>
                <w:sz w:val="16"/>
                <w:szCs w:val="20"/>
              </w:rPr>
              <w:t xml:space="preserve"> y Spa • Buceo • Tienda de Buceo • Servicio de Lavandería • Servicio </w:t>
            </w:r>
            <w:proofErr w:type="spellStart"/>
            <w:r w:rsidRPr="00A846CA">
              <w:rPr>
                <w:sz w:val="16"/>
                <w:szCs w:val="20"/>
              </w:rPr>
              <w:t>Medico</w:t>
            </w:r>
            <w:proofErr w:type="spellEnd"/>
            <w:r w:rsidRPr="00A846CA">
              <w:rPr>
                <w:sz w:val="16"/>
                <w:szCs w:val="20"/>
              </w:rPr>
              <w:t xml:space="preserve"> • Servicio de renta de autos • Tienda • Cenas privadas • Descuento en campo de golf* • </w:t>
            </w:r>
            <w:proofErr w:type="spellStart"/>
            <w:r w:rsidRPr="00A846CA">
              <w:rPr>
                <w:sz w:val="16"/>
                <w:szCs w:val="20"/>
              </w:rPr>
              <w:t>Wi</w:t>
            </w:r>
            <w:proofErr w:type="spellEnd"/>
            <w:r w:rsidRPr="00A846CA">
              <w:rPr>
                <w:sz w:val="16"/>
                <w:szCs w:val="20"/>
              </w:rPr>
              <w:t xml:space="preserve"> Fi en la habitación (</w:t>
            </w:r>
            <w:proofErr w:type="spellStart"/>
            <w:r w:rsidRPr="00A846CA">
              <w:rPr>
                <w:sz w:val="16"/>
                <w:szCs w:val="20"/>
              </w:rPr>
              <w:t>WiFi</w:t>
            </w:r>
            <w:proofErr w:type="spellEnd"/>
            <w:r w:rsidRPr="00A846CA">
              <w:rPr>
                <w:sz w:val="16"/>
                <w:szCs w:val="20"/>
              </w:rPr>
              <w:t xml:space="preserve"> de cortesía en el lobby). *Aplica cargo adicional.</w:t>
            </w:r>
          </w:p>
        </w:tc>
      </w:tr>
    </w:tbl>
    <w:p w14:paraId="67FDED26" w14:textId="57428C5E" w:rsidR="0043117B" w:rsidRPr="0059649E" w:rsidRDefault="00A6168A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4A979" w14:textId="77777777" w:rsidR="00A6168A" w:rsidRDefault="00A6168A" w:rsidP="000C45FF">
      <w:r>
        <w:separator/>
      </w:r>
    </w:p>
  </w:endnote>
  <w:endnote w:type="continuationSeparator" w:id="0">
    <w:p w14:paraId="372544D1" w14:textId="77777777" w:rsidR="00A6168A" w:rsidRDefault="00A6168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D38D1" w14:textId="77777777" w:rsidR="00A6168A" w:rsidRDefault="00A6168A" w:rsidP="000C45FF">
      <w:r>
        <w:separator/>
      </w:r>
    </w:p>
  </w:footnote>
  <w:footnote w:type="continuationSeparator" w:id="0">
    <w:p w14:paraId="2527B04A" w14:textId="77777777" w:rsidR="00A6168A" w:rsidRDefault="00A6168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473D2"/>
    <w:rsid w:val="0059649E"/>
    <w:rsid w:val="005E39D5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3544B"/>
    <w:rsid w:val="00743101"/>
    <w:rsid w:val="007519F5"/>
    <w:rsid w:val="007775E1"/>
    <w:rsid w:val="00782F70"/>
    <w:rsid w:val="007867A0"/>
    <w:rsid w:val="007927F5"/>
    <w:rsid w:val="00802CA0"/>
    <w:rsid w:val="008040DE"/>
    <w:rsid w:val="0083279E"/>
    <w:rsid w:val="00833216"/>
    <w:rsid w:val="00846620"/>
    <w:rsid w:val="00851A55"/>
    <w:rsid w:val="009000E4"/>
    <w:rsid w:val="00923C9F"/>
    <w:rsid w:val="009260CD"/>
    <w:rsid w:val="00930263"/>
    <w:rsid w:val="00937A1A"/>
    <w:rsid w:val="009439FC"/>
    <w:rsid w:val="00952C25"/>
    <w:rsid w:val="0096034F"/>
    <w:rsid w:val="009A09AC"/>
    <w:rsid w:val="009C4E51"/>
    <w:rsid w:val="00A2118D"/>
    <w:rsid w:val="00A56A29"/>
    <w:rsid w:val="00A6168A"/>
    <w:rsid w:val="00A846CA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C5208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73EB1"/>
    <w:rsid w:val="00DA1F4D"/>
    <w:rsid w:val="00DD172A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783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2020-07-08T13:45:00Z</dcterms:modified>
</cp:coreProperties>
</file>